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65E4" w:rsidRPr="003131AB" w:rsidRDefault="00F665E4" w:rsidP="00F665E4">
      <w:pPr>
        <w:rPr>
          <w:rFonts w:ascii="Verdana" w:hAnsi="Verdana"/>
          <w:sz w:val="20"/>
          <w:szCs w:val="20"/>
        </w:rPr>
      </w:pPr>
    </w:p>
    <w:p w:rsidR="00F665E4" w:rsidRPr="003131AB" w:rsidRDefault="00F665E4" w:rsidP="00F665E4">
      <w:pPr>
        <w:rPr>
          <w:rFonts w:ascii="Verdana" w:hAnsi="Verdana"/>
          <w:sz w:val="20"/>
          <w:szCs w:val="20"/>
        </w:rPr>
      </w:pPr>
    </w:p>
    <w:p w:rsidR="00F665E4" w:rsidRPr="003131AB" w:rsidRDefault="00F665E4" w:rsidP="00F665E4">
      <w:pPr>
        <w:rPr>
          <w:rFonts w:ascii="Verdana" w:hAnsi="Verdana"/>
          <w:sz w:val="20"/>
          <w:szCs w:val="20"/>
        </w:rPr>
      </w:pPr>
    </w:p>
    <w:p w:rsidR="00F665E4" w:rsidRPr="003131AB" w:rsidRDefault="00F665E4" w:rsidP="00F665E4">
      <w:pPr>
        <w:rPr>
          <w:rFonts w:ascii="Verdana" w:hAnsi="Verdana"/>
          <w:sz w:val="20"/>
          <w:szCs w:val="20"/>
        </w:rPr>
      </w:pPr>
    </w:p>
    <w:p w:rsidR="00F665E4" w:rsidRPr="003131AB" w:rsidRDefault="00F665E4" w:rsidP="00F665E4">
      <w:pPr>
        <w:rPr>
          <w:rFonts w:ascii="Verdana" w:hAnsi="Verdana"/>
          <w:sz w:val="20"/>
          <w:szCs w:val="20"/>
        </w:rPr>
      </w:pPr>
      <w:bookmarkStart w:id="0" w:name="_GoBack"/>
      <w:bookmarkEnd w:id="0"/>
    </w:p>
    <w:p w:rsidR="003131AB" w:rsidRPr="003131AB" w:rsidRDefault="003131AB" w:rsidP="003131AB">
      <w:pPr>
        <w:rPr>
          <w:rFonts w:ascii="Verdana" w:hAnsi="Verdana"/>
          <w:sz w:val="20"/>
          <w:szCs w:val="20"/>
        </w:rPr>
      </w:pPr>
    </w:p>
    <w:sectPr w:rsidR="003131AB" w:rsidRPr="003131AB" w:rsidSect="004223C1">
      <w:headerReference w:type="default" r:id="rId7"/>
      <w:footerReference w:type="default" r:id="rId8"/>
      <w:pgSz w:w="11900" w:h="16840"/>
      <w:pgMar w:top="2552" w:right="1134" w:bottom="144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4836" w:rsidRDefault="00E14836" w:rsidP="0066549A">
      <w:r>
        <w:separator/>
      </w:r>
    </w:p>
  </w:endnote>
  <w:endnote w:type="continuationSeparator" w:id="0">
    <w:p w:rsidR="00E14836" w:rsidRDefault="00E14836" w:rsidP="006654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23C1" w:rsidRDefault="004223C1">
    <w:pPr>
      <w:pStyle w:val="Bunntekst"/>
    </w:pPr>
    <w:r>
      <w:rPr>
        <w:rFonts w:ascii="Verdana" w:hAnsi="Verdana"/>
        <w:noProof/>
        <w:sz w:val="20"/>
        <w:szCs w:val="20"/>
        <w:lang w:eastAsia="nb-NO"/>
      </w:rPr>
      <w:drawing>
        <wp:anchor distT="0" distB="0" distL="114300" distR="114300" simplePos="0" relativeHeight="251663360" behindDoc="0" locked="0" layoutInCell="1" allowOverlap="1" wp14:anchorId="2A95201B" wp14:editId="1B03A8DD">
          <wp:simplePos x="0" y="0"/>
          <wp:positionH relativeFrom="outsideMargin">
            <wp:align>right</wp:align>
          </wp:positionH>
          <wp:positionV relativeFrom="page">
            <wp:posOffset>5979795</wp:posOffset>
          </wp:positionV>
          <wp:extent cx="1271905" cy="4784725"/>
          <wp:effectExtent l="0" t="0" r="0" b="0"/>
          <wp:wrapSquare wrapText="bothSides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̊-kristornstolpe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1905" cy="47852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4836" w:rsidRDefault="00E14836" w:rsidP="0066549A">
      <w:r>
        <w:separator/>
      </w:r>
    </w:p>
  </w:footnote>
  <w:footnote w:type="continuationSeparator" w:id="0">
    <w:p w:rsidR="00E14836" w:rsidRDefault="00E14836" w:rsidP="006654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23C1" w:rsidRDefault="004223C1">
    <w:pPr>
      <w:pStyle w:val="Topptekst"/>
    </w:pPr>
    <w:r>
      <w:rPr>
        <w:noProof/>
        <w:lang w:eastAsia="nb-NO"/>
      </w:rPr>
      <w:drawing>
        <wp:anchor distT="0" distB="0" distL="114300" distR="114300" simplePos="0" relativeHeight="251660288" behindDoc="0" locked="0" layoutInCell="1" allowOverlap="1" wp14:anchorId="36A252A3" wp14:editId="0CDE61FE">
          <wp:simplePos x="0" y="0"/>
          <wp:positionH relativeFrom="margin">
            <wp:posOffset>5562600</wp:posOffset>
          </wp:positionH>
          <wp:positionV relativeFrom="margin">
            <wp:posOffset>-1257300</wp:posOffset>
          </wp:positionV>
          <wp:extent cx="723900" cy="1676400"/>
          <wp:effectExtent l="0" t="0" r="1270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ommunevåpen farge m-stolpe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1676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nb-N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71DBA6A" wp14:editId="7A856C2A">
              <wp:simplePos x="0" y="0"/>
              <wp:positionH relativeFrom="column">
                <wp:posOffset>5143500</wp:posOffset>
              </wp:positionH>
              <wp:positionV relativeFrom="paragraph">
                <wp:posOffset>7620</wp:posOffset>
              </wp:positionV>
              <wp:extent cx="1143000" cy="2400300"/>
              <wp:effectExtent l="0" t="0" r="0" b="1270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3000" cy="2400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4223C1" w:rsidRDefault="004223C1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71DBA6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05pt;margin-top:.6pt;width:90pt;height:18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" filled="f" stroked="f">
              <v:textbox>
                <w:txbxContent>
                  <w:p w:rsidR="004223C1" w:rsidRDefault="004223C1"/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836"/>
    <w:rsid w:val="001954E9"/>
    <w:rsid w:val="00306628"/>
    <w:rsid w:val="003131AB"/>
    <w:rsid w:val="003E5F57"/>
    <w:rsid w:val="004223C1"/>
    <w:rsid w:val="005D6261"/>
    <w:rsid w:val="006520A1"/>
    <w:rsid w:val="0066549A"/>
    <w:rsid w:val="00683FB1"/>
    <w:rsid w:val="007233E8"/>
    <w:rsid w:val="00741720"/>
    <w:rsid w:val="00AA36B5"/>
    <w:rsid w:val="00AC578B"/>
    <w:rsid w:val="00BF3C37"/>
    <w:rsid w:val="00D56554"/>
    <w:rsid w:val="00E14836"/>
    <w:rsid w:val="00F665E4"/>
    <w:rsid w:val="00F82CD6"/>
    <w:rsid w:val="00FD3F2E"/>
    <w:rsid w:val="00FF4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70F480F"/>
  <w14:defaultImageDpi w14:val="300"/>
  <w15:docId w15:val="{0D11A2BB-9EB8-41F2-B235-FFF442990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66549A"/>
    <w:pPr>
      <w:tabs>
        <w:tab w:val="center" w:pos="4153"/>
        <w:tab w:val="right" w:pos="8306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66549A"/>
  </w:style>
  <w:style w:type="paragraph" w:styleId="Bunntekst">
    <w:name w:val="footer"/>
    <w:basedOn w:val="Normal"/>
    <w:link w:val="BunntekstTegn"/>
    <w:uiPriority w:val="99"/>
    <w:unhideWhenUsed/>
    <w:rsid w:val="0066549A"/>
    <w:pPr>
      <w:tabs>
        <w:tab w:val="center" w:pos="4153"/>
        <w:tab w:val="right" w:pos="8306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66549A"/>
  </w:style>
  <w:style w:type="paragraph" w:styleId="Bobletekst">
    <w:name w:val="Balloon Text"/>
    <w:basedOn w:val="Normal"/>
    <w:link w:val="BobletekstTegn"/>
    <w:uiPriority w:val="99"/>
    <w:semiHidden/>
    <w:unhideWhenUsed/>
    <w:rsid w:val="0066549A"/>
    <w:rPr>
      <w:rFonts w:ascii="Lucida Grande" w:hAnsi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66549A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la\AppData\Local\Microsoft\Windows\Temporary%20Internet%20Files\Content.Outlook\71MSHL14\Malutkast%20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D7AECC1-55B5-41B7-8D59-340C11B4E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Malutkast 1</Template>
  <TotalTime>10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Byrået</Company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Haldis Lauksund</dc:creator>
  <cp:keywords/>
  <dc:description/>
  <cp:lastModifiedBy>Haldis Lauksund</cp:lastModifiedBy>
  <cp:revision>1</cp:revision>
  <cp:lastPrinted>2016-09-21T09:44:00Z</cp:lastPrinted>
  <dcterms:created xsi:type="dcterms:W3CDTF">2016-09-29T08:33:00Z</dcterms:created>
  <dcterms:modified xsi:type="dcterms:W3CDTF">2016-09-29T08:43:00Z</dcterms:modified>
</cp:coreProperties>
</file>